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62813030" w:rsidR="006F3B97" w:rsidRPr="006F3B97" w:rsidRDefault="00620F09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inline distT="0" distB="0" distL="0" distR="0" wp14:anchorId="11229282" wp14:editId="39B798D7">
                  <wp:extent cx="680085" cy="952119"/>
                  <wp:effectExtent l="0" t="0" r="571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dford Free School Logo on whit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2" cy="95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1C722143" w:rsidR="006F3B97" w:rsidRPr="006F3B97" w:rsidRDefault="00620F09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inline distT="0" distB="0" distL="0" distR="0" wp14:anchorId="6172C860" wp14:editId="0B7DFE31">
                  <wp:extent cx="2287905" cy="857250"/>
                  <wp:effectExtent l="0" t="0" r="0" b="0"/>
                  <wp:docPr id="2" name="Picture 2" descr="Bedfordshire Police top all UK forces with best search record in country -  Bedford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dfordshire Police top all UK forces with best search record in country -  Bedford Independ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28" b="23877"/>
                          <a:stretch/>
                        </pic:blipFill>
                        <pic:spPr bwMode="auto">
                          <a:xfrm>
                            <a:off x="0" y="0"/>
                            <a:ext cx="2295761" cy="86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6E27A831" w:rsidR="008C2059" w:rsidRDefault="006F3B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0DA007A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599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8F61C" w14:textId="77777777" w:rsidR="000D55BA" w:rsidRDefault="000D55BA" w:rsidP="006F3B97">
      <w:r>
        <w:separator/>
      </w:r>
    </w:p>
  </w:endnote>
  <w:endnote w:type="continuationSeparator" w:id="0">
    <w:p w14:paraId="291CC7DB" w14:textId="77777777" w:rsidR="000D55BA" w:rsidRDefault="000D55BA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E0356" w14:textId="77777777" w:rsidR="000D55BA" w:rsidRDefault="000D55BA" w:rsidP="006F3B97">
      <w:r>
        <w:separator/>
      </w:r>
    </w:p>
  </w:footnote>
  <w:footnote w:type="continuationSeparator" w:id="0">
    <w:p w14:paraId="54D8C555" w14:textId="77777777" w:rsidR="000D55BA" w:rsidRDefault="000D55BA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D55BA"/>
    <w:rsid w:val="002616CD"/>
    <w:rsid w:val="003F77F7"/>
    <w:rsid w:val="004A77F9"/>
    <w:rsid w:val="0050780E"/>
    <w:rsid w:val="0057262F"/>
    <w:rsid w:val="005E360C"/>
    <w:rsid w:val="005F5B95"/>
    <w:rsid w:val="00620F09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6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7C24878A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Seran Haskins</cp:lastModifiedBy>
  <cp:revision>3</cp:revision>
  <dcterms:created xsi:type="dcterms:W3CDTF">2022-02-22T11:22:00Z</dcterms:created>
  <dcterms:modified xsi:type="dcterms:W3CDTF">2022-02-22T11:28:00Z</dcterms:modified>
</cp:coreProperties>
</file>